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010E1D" w14:textId="77777777" w:rsidR="00E148A8" w:rsidRDefault="00122E5D">
      <w:pPr>
        <w:rPr>
          <w:sz w:val="28"/>
          <w:szCs w:val="28"/>
        </w:rPr>
      </w:pPr>
      <w:r w:rsidRPr="00122E5D">
        <w:rPr>
          <w:sz w:val="28"/>
          <w:szCs w:val="28"/>
        </w:rPr>
        <w:t>Upsala IF Friidrott hälsar välkomna till TÄVLINGENS NAMN den XX MÅNAD</w:t>
      </w:r>
      <w:r>
        <w:rPr>
          <w:sz w:val="28"/>
          <w:szCs w:val="28"/>
        </w:rPr>
        <w:t xml:space="preserve"> på ARENANS NAMN.</w:t>
      </w: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2547"/>
        <w:gridCol w:w="6515"/>
      </w:tblGrid>
      <w:tr w:rsidR="00122E5D" w14:paraId="2BAB5B12" w14:textId="77777777" w:rsidTr="0079200A">
        <w:tc>
          <w:tcPr>
            <w:tcW w:w="2547" w:type="dxa"/>
          </w:tcPr>
          <w:p w14:paraId="5487375D" w14:textId="77777777" w:rsidR="00122E5D" w:rsidRPr="00122E5D" w:rsidRDefault="00122E5D">
            <w:pPr>
              <w:rPr>
                <w:b/>
                <w:bCs/>
                <w:sz w:val="28"/>
                <w:szCs w:val="28"/>
              </w:rPr>
            </w:pPr>
            <w:r w:rsidRPr="00122E5D">
              <w:rPr>
                <w:b/>
                <w:bCs/>
                <w:sz w:val="28"/>
                <w:szCs w:val="28"/>
              </w:rPr>
              <w:t>Klasser</w:t>
            </w:r>
          </w:p>
        </w:tc>
        <w:tc>
          <w:tcPr>
            <w:tcW w:w="6515" w:type="dxa"/>
          </w:tcPr>
          <w:p w14:paraId="6263D9E7" w14:textId="77777777" w:rsidR="00122E5D" w:rsidRPr="00122E5D" w:rsidRDefault="00122E5D">
            <w:pPr>
              <w:rPr>
                <w:b/>
                <w:bCs/>
                <w:sz w:val="28"/>
                <w:szCs w:val="28"/>
              </w:rPr>
            </w:pPr>
            <w:r w:rsidRPr="00122E5D">
              <w:rPr>
                <w:b/>
                <w:bCs/>
                <w:sz w:val="28"/>
                <w:szCs w:val="28"/>
              </w:rPr>
              <w:t>Grenar</w:t>
            </w:r>
          </w:p>
        </w:tc>
      </w:tr>
      <w:tr w:rsidR="00122E5D" w14:paraId="5653221E" w14:textId="77777777" w:rsidTr="0079200A">
        <w:tc>
          <w:tcPr>
            <w:tcW w:w="2547" w:type="dxa"/>
          </w:tcPr>
          <w:p w14:paraId="67D18772" w14:textId="77777777" w:rsidR="00122E5D" w:rsidRPr="00122E5D" w:rsidRDefault="00122E5D">
            <w:pPr>
              <w:rPr>
                <w:sz w:val="24"/>
                <w:szCs w:val="24"/>
              </w:rPr>
            </w:pPr>
            <w:r w:rsidRPr="00122E5D">
              <w:rPr>
                <w:sz w:val="24"/>
                <w:szCs w:val="24"/>
              </w:rPr>
              <w:t>M/K</w:t>
            </w:r>
          </w:p>
        </w:tc>
        <w:tc>
          <w:tcPr>
            <w:tcW w:w="6515" w:type="dxa"/>
          </w:tcPr>
          <w:p w14:paraId="6C460C4F" w14:textId="77777777" w:rsidR="00122E5D" w:rsidRPr="00122E5D" w:rsidRDefault="00122E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GREN</w:t>
            </w:r>
          </w:p>
        </w:tc>
      </w:tr>
      <w:tr w:rsidR="00122E5D" w14:paraId="5976EE95" w14:textId="77777777" w:rsidTr="0079200A">
        <w:tc>
          <w:tcPr>
            <w:tcW w:w="2547" w:type="dxa"/>
          </w:tcPr>
          <w:p w14:paraId="4E50B6A2" w14:textId="77777777" w:rsidR="00122E5D" w:rsidRPr="00122E5D" w:rsidRDefault="00122E5D">
            <w:pPr>
              <w:rPr>
                <w:sz w:val="24"/>
                <w:szCs w:val="24"/>
              </w:rPr>
            </w:pPr>
            <w:r w:rsidRPr="00122E5D">
              <w:rPr>
                <w:sz w:val="24"/>
                <w:szCs w:val="24"/>
              </w:rPr>
              <w:t>P</w:t>
            </w:r>
            <w:r>
              <w:rPr>
                <w:sz w:val="24"/>
                <w:szCs w:val="24"/>
              </w:rPr>
              <w:t>X</w:t>
            </w:r>
            <w:r w:rsidRPr="00122E5D">
              <w:rPr>
                <w:sz w:val="24"/>
                <w:szCs w:val="24"/>
              </w:rPr>
              <w:t>/F</w:t>
            </w:r>
            <w:r>
              <w:rPr>
                <w:sz w:val="24"/>
                <w:szCs w:val="24"/>
              </w:rPr>
              <w:t>X</w:t>
            </w:r>
          </w:p>
        </w:tc>
        <w:tc>
          <w:tcPr>
            <w:tcW w:w="6515" w:type="dxa"/>
          </w:tcPr>
          <w:p w14:paraId="097B479C" w14:textId="77777777" w:rsidR="00122E5D" w:rsidRPr="00122E5D" w:rsidRDefault="00122E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GREN</w:t>
            </w:r>
          </w:p>
        </w:tc>
      </w:tr>
      <w:tr w:rsidR="00122E5D" w14:paraId="4F8FD11D" w14:textId="77777777" w:rsidTr="0079200A">
        <w:tc>
          <w:tcPr>
            <w:tcW w:w="2547" w:type="dxa"/>
          </w:tcPr>
          <w:p w14:paraId="42ABABD6" w14:textId="77777777" w:rsidR="00122E5D" w:rsidRPr="00122E5D" w:rsidRDefault="00122E5D">
            <w:pPr>
              <w:rPr>
                <w:sz w:val="24"/>
                <w:szCs w:val="24"/>
              </w:rPr>
            </w:pPr>
            <w:r w:rsidRPr="00122E5D">
              <w:rPr>
                <w:sz w:val="24"/>
                <w:szCs w:val="24"/>
              </w:rPr>
              <w:t>K vet/M vet</w:t>
            </w:r>
          </w:p>
        </w:tc>
        <w:tc>
          <w:tcPr>
            <w:tcW w:w="6515" w:type="dxa"/>
          </w:tcPr>
          <w:p w14:paraId="4EEC0530" w14:textId="77777777" w:rsidR="00122E5D" w:rsidRPr="00122E5D" w:rsidRDefault="00122E5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GREN</w:t>
            </w:r>
          </w:p>
        </w:tc>
      </w:tr>
    </w:tbl>
    <w:p w14:paraId="5B5614BC" w14:textId="77777777" w:rsidR="00122E5D" w:rsidRDefault="00122E5D">
      <w:pPr>
        <w:rPr>
          <w:sz w:val="28"/>
          <w:szCs w:val="28"/>
        </w:rPr>
      </w:pPr>
    </w:p>
    <w:p w14:paraId="106649EA" w14:textId="77777777" w:rsidR="00122E5D" w:rsidRPr="00122E5D" w:rsidRDefault="00122E5D">
      <w:pPr>
        <w:rPr>
          <w:b/>
          <w:bCs/>
          <w:sz w:val="28"/>
          <w:szCs w:val="28"/>
        </w:rPr>
      </w:pPr>
      <w:r w:rsidRPr="00122E5D">
        <w:rPr>
          <w:b/>
          <w:bCs/>
          <w:sz w:val="28"/>
          <w:szCs w:val="28"/>
        </w:rPr>
        <w:t>Information:</w:t>
      </w:r>
    </w:p>
    <w:p w14:paraId="3F2E52C6" w14:textId="727664CE" w:rsidR="00122E5D" w:rsidRDefault="00122E5D" w:rsidP="00122E5D">
      <w:pPr>
        <w:rPr>
          <w:sz w:val="24"/>
          <w:szCs w:val="24"/>
        </w:rPr>
      </w:pPr>
      <w:r w:rsidRPr="00122E5D">
        <w:rPr>
          <w:sz w:val="24"/>
          <w:szCs w:val="24"/>
        </w:rPr>
        <w:t xml:space="preserve">Upsala IF anordnar en resultattävling med begränsat antal deltagare för </w:t>
      </w:r>
      <w:r w:rsidR="0079200A">
        <w:rPr>
          <w:sz w:val="24"/>
          <w:szCs w:val="24"/>
        </w:rPr>
        <w:t>grenar</w:t>
      </w:r>
      <w:r>
        <w:rPr>
          <w:sz w:val="24"/>
          <w:szCs w:val="24"/>
        </w:rPr>
        <w:t>. V</w:t>
      </w:r>
      <w:r w:rsidRPr="00122E5D">
        <w:rPr>
          <w:sz w:val="24"/>
          <w:szCs w:val="24"/>
        </w:rPr>
        <w:t>arje hoppare ska ha en funktionär med sig som kan hjälpa till under tävlingen.</w:t>
      </w:r>
    </w:p>
    <w:p w14:paraId="6F2A5BAE" w14:textId="77777777" w:rsidR="00122E5D" w:rsidRDefault="00122E5D" w:rsidP="00122E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Tidsprogram:</w:t>
      </w:r>
    </w:p>
    <w:p w14:paraId="470C15AD" w14:textId="77777777" w:rsidR="003A073E" w:rsidRDefault="00122E5D" w:rsidP="00122E5D">
      <w:pPr>
        <w:rPr>
          <w:sz w:val="24"/>
          <w:szCs w:val="24"/>
        </w:rPr>
      </w:pPr>
      <w:r>
        <w:rPr>
          <w:sz w:val="24"/>
          <w:szCs w:val="24"/>
        </w:rPr>
        <w:t xml:space="preserve">Första tävlingsstart </w:t>
      </w:r>
      <w:proofErr w:type="gramStart"/>
      <w:r>
        <w:rPr>
          <w:sz w:val="24"/>
          <w:szCs w:val="24"/>
        </w:rPr>
        <w:t>XX:XX</w:t>
      </w:r>
      <w:proofErr w:type="gramEnd"/>
      <w:r w:rsidR="003A073E">
        <w:rPr>
          <w:sz w:val="24"/>
          <w:szCs w:val="24"/>
        </w:rPr>
        <w:t>, tidsprogram publiceras XX MÅNAD på HEMSIDA</w:t>
      </w:r>
    </w:p>
    <w:p w14:paraId="35A8643E" w14:textId="77777777" w:rsidR="003A073E" w:rsidRDefault="003A073E" w:rsidP="00122E5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Anmälan:</w:t>
      </w:r>
    </w:p>
    <w:p w14:paraId="181A6290" w14:textId="3FEB86DA" w:rsidR="003A073E" w:rsidRDefault="003A073E" w:rsidP="00122E5D">
      <w:pPr>
        <w:rPr>
          <w:sz w:val="24"/>
          <w:szCs w:val="24"/>
        </w:rPr>
      </w:pPr>
      <w:r>
        <w:rPr>
          <w:sz w:val="24"/>
          <w:szCs w:val="24"/>
        </w:rPr>
        <w:t>Anmälan på E-POST/HEMSIDA senast den XX MÅNAD</w:t>
      </w:r>
      <w:r>
        <w:rPr>
          <w:sz w:val="24"/>
          <w:szCs w:val="24"/>
        </w:rPr>
        <w:br/>
        <w:t xml:space="preserve">Anmälningsavgift 120kr/deltagare, gratis för </w:t>
      </w:r>
      <w:proofErr w:type="spellStart"/>
      <w:r>
        <w:rPr>
          <w:sz w:val="24"/>
          <w:szCs w:val="24"/>
        </w:rPr>
        <w:t>UIFare</w:t>
      </w:r>
      <w:proofErr w:type="spellEnd"/>
      <w:r w:rsidR="0079200A">
        <w:rPr>
          <w:sz w:val="24"/>
          <w:szCs w:val="24"/>
        </w:rPr>
        <w:t>.</w:t>
      </w:r>
    </w:p>
    <w:p w14:paraId="7A4D7D37" w14:textId="74B15679" w:rsidR="0079200A" w:rsidRPr="003A073E" w:rsidRDefault="0079200A" w:rsidP="007920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Övrigt</w:t>
      </w:r>
      <w:r w:rsidRPr="003A073E">
        <w:rPr>
          <w:b/>
          <w:bCs/>
          <w:sz w:val="28"/>
          <w:szCs w:val="28"/>
        </w:rPr>
        <w:t>:</w:t>
      </w:r>
    </w:p>
    <w:p w14:paraId="2B3B2441" w14:textId="5BA76571" w:rsidR="0079200A" w:rsidRDefault="0079200A" w:rsidP="00122E5D">
      <w:pPr>
        <w:rPr>
          <w:sz w:val="24"/>
          <w:szCs w:val="24"/>
        </w:rPr>
      </w:pPr>
      <w:r>
        <w:rPr>
          <w:sz w:val="24"/>
          <w:szCs w:val="24"/>
        </w:rPr>
        <w:t>Alla som deltar i tävlingen behöver ta med en funktionär.</w:t>
      </w:r>
    </w:p>
    <w:p w14:paraId="2C465ED6" w14:textId="77777777" w:rsidR="0079200A" w:rsidRPr="003A073E" w:rsidRDefault="0079200A" w:rsidP="0079200A">
      <w:pPr>
        <w:rPr>
          <w:b/>
          <w:bCs/>
          <w:sz w:val="28"/>
          <w:szCs w:val="28"/>
        </w:rPr>
      </w:pPr>
      <w:r w:rsidRPr="003A073E">
        <w:rPr>
          <w:b/>
          <w:bCs/>
          <w:sz w:val="28"/>
          <w:szCs w:val="28"/>
        </w:rPr>
        <w:t>Frågor:</w:t>
      </w:r>
    </w:p>
    <w:p w14:paraId="22B0F902" w14:textId="77777777" w:rsidR="0079200A" w:rsidRPr="003A073E" w:rsidRDefault="0079200A" w:rsidP="0079200A">
      <w:pPr>
        <w:rPr>
          <w:sz w:val="24"/>
          <w:szCs w:val="24"/>
        </w:rPr>
      </w:pPr>
      <w:r>
        <w:rPr>
          <w:sz w:val="24"/>
          <w:szCs w:val="24"/>
        </w:rPr>
        <w:t>Kontakta E-POST/TELEFON</w:t>
      </w:r>
    </w:p>
    <w:p w14:paraId="11D258B7" w14:textId="7CF05DAB" w:rsidR="003A073E" w:rsidRPr="003A073E" w:rsidRDefault="003A073E" w:rsidP="0079200A">
      <w:pPr>
        <w:rPr>
          <w:sz w:val="24"/>
          <w:szCs w:val="24"/>
        </w:rPr>
      </w:pPr>
    </w:p>
    <w:sectPr w:rsidR="003A073E" w:rsidRPr="003A073E" w:rsidSect="003A073E">
      <w:headerReference w:type="default" r:id="rId9"/>
      <w:pgSz w:w="11906" w:h="16838"/>
      <w:pgMar w:top="368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FAB7BE" w14:textId="77777777" w:rsidR="0079200A" w:rsidRDefault="0079200A" w:rsidP="00122E5D">
      <w:pPr>
        <w:spacing w:after="0" w:line="240" w:lineRule="auto"/>
      </w:pPr>
      <w:r>
        <w:separator/>
      </w:r>
    </w:p>
  </w:endnote>
  <w:endnote w:type="continuationSeparator" w:id="0">
    <w:p w14:paraId="4298C332" w14:textId="77777777" w:rsidR="0079200A" w:rsidRDefault="0079200A" w:rsidP="00122E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92D3F" w14:textId="77777777" w:rsidR="0079200A" w:rsidRDefault="0079200A" w:rsidP="00122E5D">
      <w:pPr>
        <w:spacing w:after="0" w:line="240" w:lineRule="auto"/>
      </w:pPr>
      <w:r>
        <w:separator/>
      </w:r>
    </w:p>
  </w:footnote>
  <w:footnote w:type="continuationSeparator" w:id="0">
    <w:p w14:paraId="43EEEC61" w14:textId="77777777" w:rsidR="0079200A" w:rsidRDefault="0079200A" w:rsidP="00122E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B6421" w14:textId="77777777" w:rsidR="00122E5D" w:rsidRDefault="00122E5D" w:rsidP="00122E5D">
    <w:pPr>
      <w:pStyle w:val="Sidhuvud"/>
      <w:jc w:val="center"/>
      <w:rPr>
        <w:sz w:val="44"/>
        <w:szCs w:val="44"/>
      </w:rPr>
    </w:pPr>
    <w:r w:rsidRPr="00122E5D">
      <w:rPr>
        <w:noProof/>
        <w:sz w:val="44"/>
        <w:szCs w:val="44"/>
      </w:rPr>
      <w:drawing>
        <wp:anchor distT="0" distB="0" distL="114300" distR="114300" simplePos="0" relativeHeight="251658240" behindDoc="1" locked="0" layoutInCell="1" allowOverlap="1" wp14:anchorId="7041CDCF" wp14:editId="27817AA8">
          <wp:simplePos x="0" y="0"/>
          <wp:positionH relativeFrom="column">
            <wp:posOffset>5221333</wp:posOffset>
          </wp:positionH>
          <wp:positionV relativeFrom="paragraph">
            <wp:posOffset>-150560</wp:posOffset>
          </wp:positionV>
          <wp:extent cx="1063690" cy="1240685"/>
          <wp:effectExtent l="0" t="0" r="3175" b="0"/>
          <wp:wrapNone/>
          <wp:docPr id="29" name="Bildobjekt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690" cy="1240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22E5D">
      <w:rPr>
        <w:sz w:val="44"/>
        <w:szCs w:val="44"/>
      </w:rPr>
      <w:t>Upsala IF Friidrott</w:t>
    </w:r>
  </w:p>
  <w:p w14:paraId="187CF2E0" w14:textId="77777777" w:rsidR="00122E5D" w:rsidRDefault="00122E5D" w:rsidP="00122E5D">
    <w:pPr>
      <w:pStyle w:val="Sidhuvud"/>
      <w:jc w:val="center"/>
      <w:rPr>
        <w:sz w:val="72"/>
        <w:szCs w:val="72"/>
      </w:rPr>
    </w:pPr>
    <w:r w:rsidRPr="00122E5D">
      <w:rPr>
        <w:sz w:val="72"/>
        <w:szCs w:val="72"/>
      </w:rPr>
      <w:t>TÄVLINGENS NAMN</w:t>
    </w:r>
  </w:p>
  <w:p w14:paraId="0C7E274A" w14:textId="77777777" w:rsidR="00122E5D" w:rsidRPr="00122E5D" w:rsidRDefault="00122E5D" w:rsidP="00122E5D">
    <w:pPr>
      <w:pStyle w:val="Sidhuvud"/>
      <w:jc w:val="center"/>
      <w:rPr>
        <w:sz w:val="56"/>
        <w:szCs w:val="56"/>
      </w:rPr>
    </w:pPr>
    <w:r w:rsidRPr="00122E5D">
      <w:rPr>
        <w:sz w:val="56"/>
        <w:szCs w:val="56"/>
      </w:rPr>
      <w:t xml:space="preserve">XX </w:t>
    </w:r>
    <w:r>
      <w:rPr>
        <w:sz w:val="56"/>
        <w:szCs w:val="56"/>
      </w:rPr>
      <w:t>MÅNAD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00A"/>
    <w:rsid w:val="000A0695"/>
    <w:rsid w:val="00122E5D"/>
    <w:rsid w:val="003A073E"/>
    <w:rsid w:val="004C70F4"/>
    <w:rsid w:val="0079200A"/>
    <w:rsid w:val="00E14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EE0815"/>
  <w15:chartTrackingRefBased/>
  <w15:docId w15:val="{5214E892-26FD-4DAE-9FD3-065C78C1C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122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122E5D"/>
  </w:style>
  <w:style w:type="paragraph" w:styleId="Sidfot">
    <w:name w:val="footer"/>
    <w:basedOn w:val="Normal"/>
    <w:link w:val="SidfotChar"/>
    <w:uiPriority w:val="99"/>
    <w:unhideWhenUsed/>
    <w:rsid w:val="00122E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122E5D"/>
  </w:style>
  <w:style w:type="table" w:styleId="Tabellrutnt">
    <w:name w:val="Table Grid"/>
    <w:basedOn w:val="Normaltabell"/>
    <w:uiPriority w:val="39"/>
    <w:rsid w:val="00122E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nus\Upsala%20IF%20Friidrott\UIF%20Sportkontor%20-%20Arrangemang\Mall_inbjudan-lokal-t&#228;vling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5ed9ea-230c-489a-840d-b9673c7ca42f" xsi:nil="true"/>
    <lcf76f155ced4ddcb4097134ff3c332f xmlns="52c707b7-56f2-4f87-afaa-f5c45e0c80f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A3F0DD58B2FF740B3FE48A1214829B6" ma:contentTypeVersion="11" ma:contentTypeDescription="Skapa ett nytt dokument." ma:contentTypeScope="" ma:versionID="9b8c94498fed1116f6c60dbde740fb0d">
  <xsd:schema xmlns:xsd="http://www.w3.org/2001/XMLSchema" xmlns:xs="http://www.w3.org/2001/XMLSchema" xmlns:p="http://schemas.microsoft.com/office/2006/metadata/properties" xmlns:ns2="52c707b7-56f2-4f87-afaa-f5c45e0c80fb" xmlns:ns3="6a5ed9ea-230c-489a-840d-b9673c7ca42f" targetNamespace="http://schemas.microsoft.com/office/2006/metadata/properties" ma:root="true" ma:fieldsID="386acac3e5598d28082410397206d238" ns2:_="" ns3:_="">
    <xsd:import namespace="52c707b7-56f2-4f87-afaa-f5c45e0c80fb"/>
    <xsd:import namespace="6a5ed9ea-230c-489a-840d-b9673c7ca42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c707b7-56f2-4f87-afaa-f5c45e0c80f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ildmarkeringar" ma:readOnly="false" ma:fieldId="{5cf76f15-5ced-4ddc-b409-7134ff3c332f}" ma:taxonomyMulti="true" ma:sspId="cd2041cb-7c48-474c-9f55-b0ec3bf9fe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ed9ea-230c-489a-840d-b9673c7ca42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28362d4-c6aa-46dd-893b-1a69a0f735f6}" ma:internalName="TaxCatchAll" ma:showField="CatchAllData" ma:web="6a5ed9ea-230c-489a-840d-b9673c7ca42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E559A1-9D27-4570-8D9C-67F15039049B}">
  <ds:schemaRefs>
    <ds:schemaRef ds:uri="http://schemas.microsoft.com/office/2006/metadata/properties"/>
    <ds:schemaRef ds:uri="http://schemas.microsoft.com/office/infopath/2007/PartnerControls"/>
    <ds:schemaRef ds:uri="6a5ed9ea-230c-489a-840d-b9673c7ca42f"/>
    <ds:schemaRef ds:uri="52c707b7-56f2-4f87-afaa-f5c45e0c80fb"/>
  </ds:schemaRefs>
</ds:datastoreItem>
</file>

<file path=customXml/itemProps2.xml><?xml version="1.0" encoding="utf-8"?>
<ds:datastoreItem xmlns:ds="http://schemas.openxmlformats.org/officeDocument/2006/customXml" ds:itemID="{23AD1084-DE77-4078-979F-E06539FB3D4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7F77901-1231-49C2-9C11-D9000C055B4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c707b7-56f2-4f87-afaa-f5c45e0c80fb"/>
    <ds:schemaRef ds:uri="6a5ed9ea-230c-489a-840d-b9673c7ca4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Mall_inbjudan-lokal-tävling</Template>
  <TotalTime>3</TotalTime>
  <Pages>1</Pages>
  <Words>96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Linus</dc:creator>
  <cp:keywords/>
  <dc:description/>
  <cp:lastModifiedBy>Linus Boyer</cp:lastModifiedBy>
  <cp:revision>1</cp:revision>
  <dcterms:created xsi:type="dcterms:W3CDTF">2023-12-20T11:04:00Z</dcterms:created>
  <dcterms:modified xsi:type="dcterms:W3CDTF">2023-12-20T11:07:00Z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0x0101003A3F0DD58B2FF740B3FE48A1214829B6</vt:lpwstr>
  </property>
  <property fmtid="{D5CDD505-2E9C-101B-9397-08002B2CF9AE}" pid="3" name="MediaServiceImageTags">
    <vt:lpwstr/>
  </property>
</Properties>
</file>